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E13A1A">
      <w:pPr>
        <w:pStyle w:val="ConsPlusTitle"/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E13A1A" w:rsidP="00536A81">
                            <w:pPr>
                              <w:jc w:val="center"/>
                            </w:pPr>
                            <w:r>
                              <w:t>492</w:t>
                            </w:r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E13A1A" w:rsidP="00536A81">
                      <w:pPr>
                        <w:jc w:val="center"/>
                      </w:pPr>
                      <w:r>
                        <w:t>492</w:t>
                      </w:r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E13A1A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E13A1A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FE6CDB">
        <w:rPr>
          <w:rFonts w:ascii="Times New Roman" w:hAnsi="Times New Roman" w:cs="Times New Roman"/>
          <w:noProof/>
          <w:sz w:val="28"/>
          <w:szCs w:val="28"/>
        </w:rPr>
        <w:t xml:space="preserve"> Патраковой Ирины Николаевны</w:t>
      </w:r>
    </w:p>
    <w:p w:rsidR="00985297" w:rsidRPr="00161276" w:rsidRDefault="00985297" w:rsidP="00E13A1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2519E3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</w:p>
    <w:p w:rsidR="00985297" w:rsidRPr="00161276" w:rsidRDefault="00985297" w:rsidP="00E13A1A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E13A1A" w:rsidP="00E13A1A">
      <w:pPr>
        <w:pStyle w:val="af0"/>
        <w:spacing w:line="360" w:lineRule="exact"/>
        <w:ind w:left="0" w:firstLine="709"/>
        <w:jc w:val="both"/>
        <w:outlineLvl w:val="0"/>
      </w:pPr>
      <w:r>
        <w:t xml:space="preserve">1. </w:t>
      </w:r>
      <w:r w:rsidR="00EE78BF">
        <w:t xml:space="preserve">Наградить Благодарственным письмом Думы Пермского муниципального округа </w:t>
      </w:r>
      <w:r w:rsidR="00C6016E">
        <w:t>Пермског</w:t>
      </w:r>
      <w:r w:rsidR="00BC3B44">
        <w:t>о края Патракову Ирину Николаевну, швею</w:t>
      </w:r>
      <w:r w:rsidR="00F20216">
        <w:t xml:space="preserve"> </w:t>
      </w:r>
      <w:r w:rsidR="00EE78BF">
        <w:t>акционерного общества «</w:t>
      </w:r>
      <w:bookmarkStart w:id="0" w:name="_GoBack"/>
      <w:bookmarkEnd w:id="0"/>
      <w:r w:rsidR="00EE78BF">
        <w:t>Курорт Усть-Качка», за многолетний добросовестный труд, высокий профессионализм, личный вклад в развитие курорта и в связи с 90-летием со дня основания курорта «Усть-Качка».</w:t>
      </w:r>
    </w:p>
    <w:p w:rsidR="00985297" w:rsidRPr="009A2CD6" w:rsidRDefault="00E13A1A" w:rsidP="00E13A1A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E13A1A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D82C6E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E13A1A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D3D" w:rsidRDefault="00790D3D" w:rsidP="00DA5614">
      <w:r>
        <w:separator/>
      </w:r>
    </w:p>
  </w:endnote>
  <w:endnote w:type="continuationSeparator" w:id="0">
    <w:p w:rsidR="00790D3D" w:rsidRDefault="00790D3D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D3D" w:rsidRDefault="00790D3D" w:rsidP="00DA5614">
      <w:r>
        <w:separator/>
      </w:r>
    </w:p>
  </w:footnote>
  <w:footnote w:type="continuationSeparator" w:id="0">
    <w:p w:rsidR="00790D3D" w:rsidRDefault="00790D3D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A03"/>
    <w:rsid w:val="00053CF4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19E3"/>
    <w:rsid w:val="0025508E"/>
    <w:rsid w:val="00256138"/>
    <w:rsid w:val="0026564B"/>
    <w:rsid w:val="002674B5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762D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D1B"/>
    <w:rsid w:val="005556DE"/>
    <w:rsid w:val="00562B16"/>
    <w:rsid w:val="005650DE"/>
    <w:rsid w:val="00573AC7"/>
    <w:rsid w:val="00574AAB"/>
    <w:rsid w:val="00583B22"/>
    <w:rsid w:val="00584C2B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280"/>
    <w:rsid w:val="00717755"/>
    <w:rsid w:val="00720362"/>
    <w:rsid w:val="007222CA"/>
    <w:rsid w:val="00722801"/>
    <w:rsid w:val="007228D8"/>
    <w:rsid w:val="00735A14"/>
    <w:rsid w:val="00742394"/>
    <w:rsid w:val="00780D23"/>
    <w:rsid w:val="00784AC5"/>
    <w:rsid w:val="00790D3D"/>
    <w:rsid w:val="0079448D"/>
    <w:rsid w:val="007A212B"/>
    <w:rsid w:val="007B2B65"/>
    <w:rsid w:val="007C3B15"/>
    <w:rsid w:val="007E752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5018"/>
    <w:rsid w:val="00917665"/>
    <w:rsid w:val="00920114"/>
    <w:rsid w:val="00920960"/>
    <w:rsid w:val="00930476"/>
    <w:rsid w:val="00941EDB"/>
    <w:rsid w:val="00945A9F"/>
    <w:rsid w:val="009462A2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1AE7"/>
    <w:rsid w:val="00B13481"/>
    <w:rsid w:val="00B24ECE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3B44"/>
    <w:rsid w:val="00BC7607"/>
    <w:rsid w:val="00BD0D2F"/>
    <w:rsid w:val="00BD234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016E"/>
    <w:rsid w:val="00C64C79"/>
    <w:rsid w:val="00C75CF2"/>
    <w:rsid w:val="00C82C59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4283"/>
    <w:rsid w:val="00DC7698"/>
    <w:rsid w:val="00DD7E81"/>
    <w:rsid w:val="00E02F32"/>
    <w:rsid w:val="00E101E4"/>
    <w:rsid w:val="00E11639"/>
    <w:rsid w:val="00E13A1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85397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78BF"/>
    <w:rsid w:val="00EF401F"/>
    <w:rsid w:val="00EF5134"/>
    <w:rsid w:val="00F02BBC"/>
    <w:rsid w:val="00F11497"/>
    <w:rsid w:val="00F11679"/>
    <w:rsid w:val="00F16712"/>
    <w:rsid w:val="00F17172"/>
    <w:rsid w:val="00F20216"/>
    <w:rsid w:val="00F333C0"/>
    <w:rsid w:val="00F35C94"/>
    <w:rsid w:val="00F41941"/>
    <w:rsid w:val="00F44F4C"/>
    <w:rsid w:val="00F469DA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D1C66"/>
    <w:rsid w:val="00FE6CAD"/>
    <w:rsid w:val="00FE6CDB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68D2D"/>
  <w15:docId w15:val="{7BBCE019-AC30-4179-B29D-D0DCF400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91F98-08FD-4049-8491-4A0AFD5B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71</cp:revision>
  <cp:lastPrinted>2026-09-23T06:17:00Z</cp:lastPrinted>
  <dcterms:created xsi:type="dcterms:W3CDTF">2022-10-11T11:06:00Z</dcterms:created>
  <dcterms:modified xsi:type="dcterms:W3CDTF">2026-09-23T06:17:00Z</dcterms:modified>
</cp:coreProperties>
</file>